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61103" w14:textId="188D2F87" w:rsidR="000B6E20" w:rsidRDefault="000B6E20" w:rsidP="00E05678">
      <w:pPr>
        <w:rPr>
          <w:szCs w:val="22"/>
        </w:rPr>
      </w:pPr>
    </w:p>
    <w:p w14:paraId="2A0DB0EB" w14:textId="77777777" w:rsidR="00AF34EC" w:rsidRDefault="00E05678" w:rsidP="00AF34EC">
      <w:pPr>
        <w:jc w:val="right"/>
        <w:rPr>
          <w:b/>
          <w:bCs/>
          <w:sz w:val="22"/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AF34EC" w:rsidRPr="0087664D">
        <w:rPr>
          <w:b/>
          <w:bCs/>
          <w:sz w:val="22"/>
          <w:szCs w:val="22"/>
        </w:rPr>
        <w:t>ALLEGATO</w:t>
      </w:r>
      <w:r w:rsidR="00AF34EC">
        <w:rPr>
          <w:b/>
          <w:bCs/>
          <w:sz w:val="22"/>
          <w:szCs w:val="22"/>
        </w:rPr>
        <w:t xml:space="preserve"> B</w:t>
      </w:r>
    </w:p>
    <w:p w14:paraId="7274EC4A" w14:textId="054458C2" w:rsidR="00AF34EC" w:rsidRPr="0087664D" w:rsidRDefault="00AF34EC" w:rsidP="00AF34EC">
      <w:pPr>
        <w:jc w:val="right"/>
        <w:rPr>
          <w:b/>
          <w:bCs/>
          <w:sz w:val="22"/>
          <w:szCs w:val="22"/>
        </w:rPr>
      </w:pPr>
      <w:r w:rsidRPr="0087664D">
        <w:rPr>
          <w:b/>
          <w:bCs/>
          <w:sz w:val="22"/>
          <w:szCs w:val="22"/>
        </w:rPr>
        <w:t xml:space="preserve"> </w:t>
      </w:r>
    </w:p>
    <w:p w14:paraId="7B6510E0" w14:textId="0A99CC7F" w:rsidR="00E05678" w:rsidRDefault="00E05678" w:rsidP="00E05678">
      <w:pPr>
        <w:jc w:val="right"/>
        <w:rPr>
          <w:szCs w:val="22"/>
        </w:rPr>
      </w:pPr>
    </w:p>
    <w:p w14:paraId="6867910E" w14:textId="77777777" w:rsidR="00E05678" w:rsidRDefault="00E05678" w:rsidP="00E05678">
      <w:pPr>
        <w:spacing w:line="259" w:lineRule="auto"/>
        <w:ind w:right="74"/>
        <w:jc w:val="center"/>
      </w:pPr>
      <w:r>
        <w:rPr>
          <w:b/>
        </w:rPr>
        <w:t>AUTOCERTIFICAZIONE ANTIMAFIA (art. 88 co. 4-</w:t>
      </w:r>
      <w:r>
        <w:rPr>
          <w:b/>
          <w:i/>
        </w:rPr>
        <w:t>bis</w:t>
      </w:r>
      <w:r>
        <w:rPr>
          <w:b/>
        </w:rPr>
        <w:t xml:space="preserve"> e art. 89 D. Lgs. 159/2011) </w:t>
      </w:r>
    </w:p>
    <w:p w14:paraId="6834B6DA" w14:textId="77777777" w:rsidR="00E05678" w:rsidRDefault="00E05678" w:rsidP="00E05678">
      <w:pPr>
        <w:spacing w:line="259" w:lineRule="auto"/>
        <w:ind w:right="75"/>
        <w:jc w:val="center"/>
      </w:pPr>
      <w:r>
        <w:rPr>
          <w:b/>
        </w:rPr>
        <w:t xml:space="preserve">Dichiarazione sostitutiva di certificazione e di atto notorio </w:t>
      </w:r>
    </w:p>
    <w:p w14:paraId="4957B132" w14:textId="77777777" w:rsidR="00E05678" w:rsidRDefault="00E05678" w:rsidP="00E05678">
      <w:pPr>
        <w:spacing w:after="188" w:line="259" w:lineRule="auto"/>
        <w:jc w:val="center"/>
      </w:pPr>
      <w:r>
        <w:t xml:space="preserve">(artt. 46 D.P.R. 28.12.2000 n. 445) </w:t>
      </w:r>
    </w:p>
    <w:p w14:paraId="4435A980" w14:textId="77777777" w:rsidR="00E05678" w:rsidRDefault="00E05678" w:rsidP="00E05678">
      <w:pPr>
        <w:spacing w:line="259" w:lineRule="auto"/>
        <w:ind w:right="13"/>
        <w:jc w:val="center"/>
      </w:pPr>
      <w:r>
        <w:rPr>
          <w:b/>
        </w:rPr>
        <w:t xml:space="preserve"> </w:t>
      </w:r>
    </w:p>
    <w:p w14:paraId="59B46146" w14:textId="77777777" w:rsidR="00E05678" w:rsidRDefault="00E05678" w:rsidP="00E05678">
      <w:pPr>
        <w:spacing w:after="110" w:line="259" w:lineRule="auto"/>
      </w:pPr>
      <w:r>
        <w:rPr>
          <w:b/>
        </w:rPr>
        <w:t xml:space="preserve"> </w:t>
      </w:r>
    </w:p>
    <w:p w14:paraId="074527D9" w14:textId="0D42DB7F" w:rsidR="00AF34EC" w:rsidRDefault="00E05678" w:rsidP="00E05678">
      <w:pPr>
        <w:spacing w:line="356" w:lineRule="auto"/>
        <w:ind w:left="-5" w:right="58"/>
      </w:pPr>
      <w:r>
        <w:t>Il/La sottoscritto/a ___________________________________________</w:t>
      </w:r>
      <w:r w:rsidR="00AF34EC">
        <w:t>____________________________</w:t>
      </w:r>
      <w:r>
        <w:t>_______ nato/a a ______________________________________________________il________</w:t>
      </w:r>
      <w:r w:rsidR="00AF34EC">
        <w:t>____________________</w:t>
      </w:r>
      <w:r>
        <w:t>___</w:t>
      </w:r>
      <w:r w:rsidR="00AF34EC">
        <w:t>,</w:t>
      </w:r>
      <w:r>
        <w:t xml:space="preserve"> resident</w:t>
      </w:r>
      <w:r w:rsidR="00AF34EC">
        <w:t xml:space="preserve">e a </w:t>
      </w:r>
      <w:r>
        <w:t>__________________________via________________________________________________ n. _____ codice fiscale ______________________</w:t>
      </w:r>
      <w:r w:rsidR="00AF34EC">
        <w:t>_________________________</w:t>
      </w:r>
      <w:r>
        <w:t>___ documento n° ____________________</w:t>
      </w:r>
    </w:p>
    <w:p w14:paraId="6558DB94" w14:textId="732AD9DD" w:rsidR="00AF34EC" w:rsidRDefault="00AF34EC" w:rsidP="00E05678">
      <w:pPr>
        <w:spacing w:line="356" w:lineRule="auto"/>
        <w:ind w:left="-5" w:right="58"/>
      </w:pPr>
      <w:r>
        <w:t>r</w:t>
      </w:r>
      <w:r w:rsidR="00E05678">
        <w:t>ilasciato da ______________________________________________________ in data ________________</w:t>
      </w:r>
      <w:r>
        <w:t>_______</w:t>
      </w:r>
      <w:r w:rsidR="00E05678">
        <w:t xml:space="preserve"> </w:t>
      </w:r>
    </w:p>
    <w:p w14:paraId="54416138" w14:textId="6B3B848C" w:rsidR="00AF34EC" w:rsidRDefault="00E05678" w:rsidP="00E05678">
      <w:pPr>
        <w:spacing w:line="356" w:lineRule="auto"/>
        <w:ind w:left="-5" w:right="58"/>
      </w:pPr>
      <w:r>
        <w:t>(che si allega in copia)</w:t>
      </w:r>
    </w:p>
    <w:p w14:paraId="7804A918" w14:textId="5DF58B17" w:rsidR="00E05678" w:rsidRDefault="00E05678" w:rsidP="00E05678">
      <w:pPr>
        <w:spacing w:line="356" w:lineRule="auto"/>
        <w:ind w:left="-5" w:right="58"/>
      </w:pPr>
      <w:r>
        <w:t xml:space="preserve"> in qualità di __________________________________dell’impresa </w:t>
      </w:r>
      <w:r w:rsidR="00AF34EC">
        <w:t>____</w:t>
      </w:r>
      <w:r>
        <w:t>___________________________________ codice fiscale/partita IVA __________________________avente la sede in _______________</w:t>
      </w:r>
      <w:r w:rsidR="00AF34EC">
        <w:t>___________</w:t>
      </w:r>
      <w:r>
        <w:t>_______ prov ________ indirizzo _____________________________________________________________________</w:t>
      </w:r>
      <w:r w:rsidR="00AF34EC">
        <w:t>_____</w:t>
      </w:r>
      <w:r>
        <w:t xml:space="preserve"> PEC__________________________</w:t>
      </w:r>
      <w:r w:rsidR="00AF34EC">
        <w:t>__________</w:t>
      </w:r>
      <w:r>
        <w:t xml:space="preserve">______,  </w:t>
      </w:r>
    </w:p>
    <w:p w14:paraId="65D808C9" w14:textId="77777777" w:rsidR="00E05678" w:rsidRDefault="00E05678" w:rsidP="00E05678">
      <w:pPr>
        <w:spacing w:after="7" w:line="259" w:lineRule="auto"/>
      </w:pPr>
      <w:r>
        <w:t xml:space="preserve"> </w:t>
      </w:r>
    </w:p>
    <w:p w14:paraId="2BD5E5A8" w14:textId="77777777" w:rsidR="00E05678" w:rsidRDefault="00E05678" w:rsidP="00E05678">
      <w:pPr>
        <w:numPr>
          <w:ilvl w:val="0"/>
          <w:numId w:val="23"/>
        </w:numPr>
        <w:suppressAutoHyphens w:val="0"/>
        <w:spacing w:after="1" w:line="248" w:lineRule="auto"/>
        <w:ind w:right="58" w:hanging="348"/>
        <w:jc w:val="both"/>
      </w:pPr>
      <w:r>
        <w:t xml:space="preserve">consapevole delle sanzioni penali richiamate dall’art. 76 del DPR 445/00 in caso di dichiarazioni mendaci;  </w:t>
      </w:r>
    </w:p>
    <w:p w14:paraId="47D82151" w14:textId="77777777" w:rsidR="00E05678" w:rsidRDefault="00E05678" w:rsidP="00E05678">
      <w:pPr>
        <w:numPr>
          <w:ilvl w:val="0"/>
          <w:numId w:val="23"/>
        </w:numPr>
        <w:suppressAutoHyphens w:val="0"/>
        <w:spacing w:after="1" w:line="248" w:lineRule="auto"/>
        <w:ind w:right="58" w:hanging="348"/>
        <w:jc w:val="both"/>
      </w:pPr>
      <w:r>
        <w:t xml:space="preserve">ai sensi e per gli effetti degli artt. 46 e 47 del citato DPR 445/00; </w:t>
      </w:r>
    </w:p>
    <w:p w14:paraId="4982FE9C" w14:textId="77777777" w:rsidR="00E05678" w:rsidRDefault="00E05678" w:rsidP="00E05678">
      <w:pPr>
        <w:numPr>
          <w:ilvl w:val="0"/>
          <w:numId w:val="23"/>
        </w:numPr>
        <w:suppressAutoHyphens w:val="0"/>
        <w:spacing w:after="212" w:line="248" w:lineRule="auto"/>
        <w:ind w:right="58" w:hanging="348"/>
        <w:jc w:val="both"/>
      </w:pPr>
      <w:r>
        <w:t xml:space="preserve">sotto la propria responsabilità </w:t>
      </w:r>
    </w:p>
    <w:p w14:paraId="416E8CE0" w14:textId="77777777" w:rsidR="00E05678" w:rsidRDefault="00E05678" w:rsidP="00E05678">
      <w:pPr>
        <w:spacing w:after="245" w:line="259" w:lineRule="auto"/>
        <w:ind w:right="65"/>
        <w:jc w:val="center"/>
      </w:pPr>
      <w:r>
        <w:rPr>
          <w:b/>
        </w:rPr>
        <w:t xml:space="preserve">D I C H I A R A </w:t>
      </w:r>
    </w:p>
    <w:p w14:paraId="491F3DEC" w14:textId="77777777" w:rsidR="00E05678" w:rsidRDefault="00E05678" w:rsidP="00E05678">
      <w:pPr>
        <w:ind w:left="-5" w:right="58"/>
      </w:pPr>
      <w:r>
        <w:t xml:space="preserve">ai sensi della vigente normativa antimafia, che nei propri confronti non sussistono le cause di divieto, di decadenza o di sospensione previste dall’art. 67 del D.Lgs. n. 159/2011 e successive modificazioni ed integrazioni  </w:t>
      </w:r>
    </w:p>
    <w:p w14:paraId="4E976AB0" w14:textId="77777777" w:rsidR="00E05678" w:rsidRDefault="00E05678" w:rsidP="00E05678">
      <w:pPr>
        <w:spacing w:line="259" w:lineRule="auto"/>
      </w:pPr>
      <w:r>
        <w:t xml:space="preserve"> </w:t>
      </w:r>
    </w:p>
    <w:p w14:paraId="21E4C79E" w14:textId="77777777" w:rsidR="00E05678" w:rsidRDefault="00E05678" w:rsidP="00E05678">
      <w:pPr>
        <w:spacing w:line="259" w:lineRule="auto"/>
      </w:pPr>
      <w:r>
        <w:t xml:space="preserve"> </w:t>
      </w:r>
    </w:p>
    <w:p w14:paraId="60CABE88" w14:textId="77777777" w:rsidR="00E05678" w:rsidRDefault="00E05678" w:rsidP="00E05678">
      <w:pPr>
        <w:tabs>
          <w:tab w:val="center" w:pos="1420"/>
          <w:tab w:val="center" w:pos="2122"/>
          <w:tab w:val="center" w:pos="2832"/>
          <w:tab w:val="center" w:pos="3542"/>
          <w:tab w:val="center" w:pos="4252"/>
          <w:tab w:val="center" w:pos="4962"/>
          <w:tab w:val="center" w:pos="5665"/>
          <w:tab w:val="center" w:pos="6659"/>
        </w:tabs>
        <w:ind w:left="-15"/>
      </w:pPr>
      <w:r>
        <w:t xml:space="preserve">Data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Firma </w:t>
      </w:r>
    </w:p>
    <w:p w14:paraId="5CFC41D8" w14:textId="77777777" w:rsidR="00E05678" w:rsidRDefault="00E05678" w:rsidP="00E05678">
      <w:pPr>
        <w:spacing w:line="259" w:lineRule="auto"/>
      </w:pPr>
      <w:r>
        <w:t xml:space="preserve"> </w:t>
      </w:r>
    </w:p>
    <w:p w14:paraId="5476DE86" w14:textId="77777777" w:rsidR="00E05678" w:rsidRDefault="00E05678" w:rsidP="00E05678">
      <w:pPr>
        <w:spacing w:line="259" w:lineRule="auto"/>
      </w:pPr>
      <w:r>
        <w:t xml:space="preserve"> </w:t>
      </w:r>
    </w:p>
    <w:p w14:paraId="0F633B75" w14:textId="6A48E1D0" w:rsidR="00E05678" w:rsidRDefault="00E05678" w:rsidP="00E05678">
      <w:pPr>
        <w:spacing w:line="259" w:lineRule="auto"/>
      </w:pPr>
      <w:r>
        <w:t xml:space="preserve">  </w:t>
      </w:r>
    </w:p>
    <w:p w14:paraId="6CECA715" w14:textId="77777777" w:rsidR="00E05678" w:rsidRDefault="00E05678" w:rsidP="00E05678">
      <w:pPr>
        <w:spacing w:after="21" w:line="259" w:lineRule="auto"/>
      </w:pPr>
      <w:r>
        <w:t xml:space="preserve"> </w:t>
      </w:r>
    </w:p>
    <w:p w14:paraId="4DD2B794" w14:textId="3B10E132" w:rsidR="00E05678" w:rsidRDefault="00E05678" w:rsidP="00AF34EC">
      <w:pPr>
        <w:ind w:left="-5" w:right="58"/>
        <w:jc w:val="both"/>
      </w:pPr>
      <w:r>
        <w:t xml:space="preserve">Ai sensi dell’art. 38 del D.P.R. 445 del 28/12/2000 la dichiarazione è sottoscritta dall’interessato in presenza del dipendente addetto ovvero sottoscritta e inviata unitamente a copia fotostatica, non autenticata, di un documento di identità del sottoscrittore all’Ufficio competente via posta elettronica certificata o tramite un incaricato, oppure a mezzo posta. </w:t>
      </w:r>
    </w:p>
    <w:p w14:paraId="27D998C9" w14:textId="77777777" w:rsidR="00E05678" w:rsidRDefault="00E05678" w:rsidP="00AF34EC">
      <w:pPr>
        <w:spacing w:line="259" w:lineRule="auto"/>
        <w:jc w:val="both"/>
      </w:pPr>
      <w:r>
        <w:t xml:space="preserve"> </w:t>
      </w:r>
    </w:p>
    <w:p w14:paraId="3550660B" w14:textId="77777777" w:rsidR="00E05678" w:rsidRPr="00380E07" w:rsidRDefault="00E05678" w:rsidP="00E05678">
      <w:pPr>
        <w:rPr>
          <w:szCs w:val="22"/>
        </w:rPr>
      </w:pPr>
    </w:p>
    <w:sectPr w:rsidR="00E05678" w:rsidRPr="00380E07" w:rsidSect="009A74C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077" w:bottom="1134" w:left="1077" w:header="720" w:footer="40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D7D91" w14:textId="77777777" w:rsidR="00632F14" w:rsidRDefault="00632F14">
      <w:r>
        <w:separator/>
      </w:r>
    </w:p>
  </w:endnote>
  <w:endnote w:type="continuationSeparator" w:id="0">
    <w:p w14:paraId="405E3E1D" w14:textId="77777777" w:rsidR="00632F14" w:rsidRDefault="00632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cago"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ce Script">
    <w:altName w:val="Palace Script MT"/>
    <w:charset w:val="00"/>
    <w:family w:val="script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379DF" w14:textId="77777777" w:rsidR="006D6F9A" w:rsidRPr="003367A8" w:rsidRDefault="006D6F9A" w:rsidP="006D6F9A">
    <w:pPr>
      <w:ind w:right="-1"/>
      <w:jc w:val="center"/>
      <w:rPr>
        <w:rStyle w:val="Enfasigrassetto"/>
        <w:rFonts w:ascii="Calibri" w:hAnsi="Calibri" w:cs="Calibri"/>
        <w:b w:val="0"/>
        <w:bCs w:val="0"/>
        <w:color w:val="002060"/>
        <w:sz w:val="18"/>
        <w:szCs w:val="18"/>
      </w:rPr>
    </w:pPr>
    <w:r w:rsidRPr="00497700">
      <w:rPr>
        <w:rFonts w:ascii="Garamond" w:hAnsi="Garamond" w:cs="Arial"/>
        <w:b/>
        <w:noProof/>
        <w:color w:val="0000CC"/>
        <w:sz w:val="16"/>
        <w:szCs w:val="16"/>
      </w:rPr>
      <w:drawing>
        <wp:inline distT="0" distB="0" distL="0" distR="0" wp14:anchorId="58088E00" wp14:editId="5B3C7349">
          <wp:extent cx="1173480" cy="480060"/>
          <wp:effectExtent l="0" t="0" r="762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741C06" w14:textId="77777777" w:rsidR="00E21E39" w:rsidRDefault="00E21E39" w:rsidP="00E21E39">
    <w:pPr>
      <w:jc w:val="center"/>
      <w:rPr>
        <w:rFonts w:ascii="Calibri" w:hAnsi="Calibri"/>
        <w:bCs/>
        <w:sz w:val="16"/>
        <w:szCs w:val="16"/>
      </w:rPr>
    </w:pPr>
    <w:r>
      <w:rPr>
        <w:rStyle w:val="Enfasigrassetto"/>
        <w:rFonts w:ascii="Calibri" w:hAnsi="Calibri"/>
        <w:sz w:val="16"/>
        <w:szCs w:val="16"/>
      </w:rPr>
      <w:t>Piazzale di Villa Giulia, 9 - 00196 Roma</w:t>
    </w:r>
  </w:p>
  <w:p w14:paraId="7463C7C0" w14:textId="77777777" w:rsidR="00E21E39" w:rsidRPr="00756D28" w:rsidRDefault="00E21E39" w:rsidP="00E21E39">
    <w:pPr>
      <w:jc w:val="center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Tel. centralino: +39 06 3226571 - </w:t>
    </w:r>
    <w:r>
      <w:rPr>
        <w:rFonts w:ascii="Calibri" w:hAnsi="Calibri"/>
        <w:sz w:val="16"/>
        <w:szCs w:val="16"/>
        <w:lang w:val="en-US"/>
      </w:rPr>
      <w:t>C.F.: 97875240588</w:t>
    </w:r>
  </w:p>
  <w:p w14:paraId="32F30C15" w14:textId="2E4587DF" w:rsidR="00E21E39" w:rsidRPr="00756D28" w:rsidRDefault="00E21E39" w:rsidP="00E21E39">
    <w:pPr>
      <w:jc w:val="center"/>
      <w:rPr>
        <w:rStyle w:val="Collegamentoipertestuale"/>
        <w:rFonts w:ascii="Calibri" w:hAnsi="Calibri"/>
        <w:sz w:val="16"/>
        <w:szCs w:val="16"/>
        <w:lang w:val="en-US"/>
      </w:rPr>
    </w:pPr>
    <w:r>
      <w:rPr>
        <w:rFonts w:ascii="Calibri" w:hAnsi="Calibri"/>
        <w:sz w:val="16"/>
        <w:szCs w:val="16"/>
        <w:lang w:val="en-US"/>
      </w:rPr>
      <w:t xml:space="preserve">Email: </w:t>
    </w:r>
    <w:hyperlink r:id="rId2" w:history="1">
      <w:r w:rsidR="00AF34EC" w:rsidRPr="00894C27">
        <w:rPr>
          <w:rStyle w:val="Collegamentoipertestuale"/>
          <w:rFonts w:ascii="Calibri" w:hAnsi="Calibri"/>
          <w:sz w:val="16"/>
          <w:szCs w:val="16"/>
          <w:lang w:val="en-US"/>
        </w:rPr>
        <w:t>mn-etru@cultura.gov.it</w:t>
      </w:r>
    </w:hyperlink>
    <w:r w:rsidR="00AF34EC">
      <w:rPr>
        <w:rFonts w:ascii="Calibri" w:hAnsi="Calibri"/>
        <w:sz w:val="16"/>
        <w:szCs w:val="16"/>
        <w:lang w:val="en-US"/>
      </w:rPr>
      <w:t xml:space="preserve"> </w:t>
    </w:r>
    <w:r>
      <w:rPr>
        <w:rFonts w:ascii="Calibri" w:hAnsi="Calibri"/>
        <w:sz w:val="16"/>
        <w:szCs w:val="16"/>
        <w:lang w:val="en-US"/>
      </w:rPr>
      <w:t xml:space="preserve">; </w:t>
    </w:r>
    <w:r w:rsidR="00AF34EC">
      <w:rPr>
        <w:rFonts w:ascii="Calibri" w:hAnsi="Calibri"/>
        <w:sz w:val="16"/>
        <w:szCs w:val="16"/>
        <w:lang w:val="en-US"/>
      </w:rPr>
      <w:t xml:space="preserve">pec: </w:t>
    </w:r>
    <w:hyperlink r:id="rId3" w:history="1">
      <w:r w:rsidR="00AF34EC" w:rsidRPr="00894C27">
        <w:rPr>
          <w:rStyle w:val="Collegamentoipertestuale"/>
          <w:rFonts w:ascii="Calibri" w:hAnsi="Calibri"/>
          <w:sz w:val="16"/>
          <w:szCs w:val="16"/>
          <w:lang w:val="en-US"/>
        </w:rPr>
        <w:t>mn-etru@pec.cultura.gov.it</w:t>
      </w:r>
    </w:hyperlink>
    <w:r w:rsidRPr="00DF09C0">
      <w:rPr>
        <w:rFonts w:ascii="Calibri" w:hAnsi="Calibri"/>
        <w:sz w:val="16"/>
        <w:szCs w:val="16"/>
        <w:lang w:val="en-US"/>
      </w:rPr>
      <w:t>;</w:t>
    </w:r>
    <w:r>
      <w:rPr>
        <w:rFonts w:ascii="Calibri" w:hAnsi="Calibri"/>
        <w:sz w:val="16"/>
        <w:szCs w:val="16"/>
        <w:lang w:val="en-US"/>
      </w:rPr>
      <w:t xml:space="preserve"> </w:t>
    </w:r>
  </w:p>
  <w:p w14:paraId="31235ADF" w14:textId="77777777" w:rsidR="00E21E39" w:rsidRPr="004F6042" w:rsidRDefault="00E21E39" w:rsidP="00E21E39">
    <w:pPr>
      <w:pStyle w:val="Pidipagina"/>
      <w:jc w:val="center"/>
      <w:rPr>
        <w:rFonts w:ascii="Calibri" w:hAnsi="Calibri" w:cs="Arial"/>
        <w:color w:val="0000CC"/>
        <w:sz w:val="16"/>
        <w:szCs w:val="16"/>
        <w:lang w:val="en-US"/>
      </w:rPr>
    </w:pPr>
  </w:p>
  <w:p w14:paraId="1B09E933" w14:textId="77777777" w:rsidR="00CA555D" w:rsidRPr="003F645A" w:rsidRDefault="003F645A" w:rsidP="003F645A">
    <w:pPr>
      <w:pStyle w:val="Pidipagina"/>
      <w:jc w:val="right"/>
      <w:rPr>
        <w:rFonts w:ascii="Calibri" w:hAnsi="Calibri" w:cs="Arial"/>
        <w:color w:val="0000CC"/>
        <w:sz w:val="18"/>
        <w:szCs w:val="18"/>
      </w:rPr>
    </w:pP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fldChar w:fldCharType="begin"/>
    </w: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instrText xml:space="preserve"> PAGE    \* MERGEFORMAT </w:instrText>
    </w: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fldChar w:fldCharType="separate"/>
    </w:r>
    <w:r w:rsidR="00380E07">
      <w:rPr>
        <w:rStyle w:val="Collegamentoipertestuale"/>
        <w:rFonts w:ascii="Calibri" w:hAnsi="Calibri" w:cs="Arial"/>
        <w:noProof/>
        <w:color w:val="0000CC"/>
        <w:sz w:val="18"/>
        <w:szCs w:val="18"/>
      </w:rPr>
      <w:t>1</w:t>
    </w: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759EC" w14:textId="015C673A" w:rsidR="00CA555D" w:rsidRPr="0051634E" w:rsidRDefault="00C81C0B" w:rsidP="00147E33">
    <w:pPr>
      <w:tabs>
        <w:tab w:val="left" w:pos="6720"/>
      </w:tabs>
      <w:ind w:right="-1"/>
      <w:jc w:val="center"/>
      <w:rPr>
        <w:rFonts w:ascii="Garamond" w:hAnsi="Garamond" w:cs="Garamond"/>
        <w:b/>
        <w:color w:val="0000CC"/>
        <w:sz w:val="16"/>
        <w:szCs w:val="16"/>
      </w:rPr>
    </w:pPr>
    <w:r>
      <w:rPr>
        <w:rFonts w:ascii="Garamond" w:hAnsi="Garamond" w:cs="Arial"/>
        <w:b/>
        <w:noProof/>
        <w:color w:val="0000CC"/>
        <w:sz w:val="16"/>
        <w:szCs w:val="16"/>
      </w:rPr>
      <w:drawing>
        <wp:inline distT="0" distB="0" distL="0" distR="0" wp14:anchorId="4A02CA3A" wp14:editId="73077D3C">
          <wp:extent cx="822960" cy="28194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0195CB" w14:textId="77777777" w:rsidR="00DB3772" w:rsidRPr="0051634E" w:rsidRDefault="00F07563" w:rsidP="00DB3772">
    <w:pPr>
      <w:jc w:val="center"/>
      <w:rPr>
        <w:rFonts w:ascii="Calibri" w:hAnsi="Calibri"/>
        <w:bCs/>
        <w:color w:val="0000CC"/>
        <w:sz w:val="16"/>
        <w:szCs w:val="16"/>
      </w:rPr>
    </w:pPr>
    <w:r w:rsidRPr="0051634E">
      <w:rPr>
        <w:rStyle w:val="Enfasigrassetto"/>
        <w:rFonts w:ascii="Calibri" w:hAnsi="Calibri"/>
        <w:b w:val="0"/>
        <w:color w:val="0000CC"/>
        <w:sz w:val="16"/>
        <w:szCs w:val="16"/>
      </w:rPr>
      <w:t>Piazzale di Villa Giulia, 9 -</w:t>
    </w:r>
    <w:r w:rsidR="00DB3772" w:rsidRPr="0051634E">
      <w:rPr>
        <w:rStyle w:val="Enfasigrassetto"/>
        <w:rFonts w:ascii="Calibri" w:hAnsi="Calibri"/>
        <w:b w:val="0"/>
        <w:color w:val="0000CC"/>
        <w:sz w:val="16"/>
        <w:szCs w:val="16"/>
      </w:rPr>
      <w:t xml:space="preserve"> 00196 Roma</w:t>
    </w:r>
  </w:p>
  <w:p w14:paraId="0FDC452C" w14:textId="77777777" w:rsidR="00DB3772" w:rsidRPr="0051634E" w:rsidRDefault="00DB3772" w:rsidP="00DB3772">
    <w:pPr>
      <w:jc w:val="center"/>
      <w:rPr>
        <w:rFonts w:ascii="Calibri" w:hAnsi="Calibri"/>
        <w:color w:val="0000CC"/>
        <w:sz w:val="16"/>
        <w:szCs w:val="16"/>
      </w:rPr>
    </w:pPr>
    <w:r w:rsidRPr="0051634E">
      <w:rPr>
        <w:rFonts w:ascii="Calibri" w:hAnsi="Calibri"/>
        <w:color w:val="0000CC"/>
        <w:sz w:val="16"/>
        <w:szCs w:val="16"/>
      </w:rPr>
      <w:t xml:space="preserve">Tel. </w:t>
    </w:r>
    <w:proofErr w:type="gramStart"/>
    <w:r w:rsidRPr="0051634E">
      <w:rPr>
        <w:rFonts w:ascii="Calibri" w:hAnsi="Calibri"/>
        <w:color w:val="0000CC"/>
        <w:sz w:val="16"/>
        <w:szCs w:val="16"/>
      </w:rPr>
      <w:t>centralino:  +</w:t>
    </w:r>
    <w:proofErr w:type="gramEnd"/>
    <w:r w:rsidRPr="0051634E">
      <w:rPr>
        <w:rFonts w:ascii="Calibri" w:hAnsi="Calibri"/>
        <w:color w:val="0000CC"/>
        <w:sz w:val="16"/>
        <w:szCs w:val="16"/>
      </w:rPr>
      <w:t>39 06 3226571</w:t>
    </w:r>
  </w:p>
  <w:p w14:paraId="105653D9" w14:textId="77777777" w:rsidR="00F07563" w:rsidRPr="0051634E" w:rsidRDefault="00F07563" w:rsidP="00DB3772">
    <w:pPr>
      <w:jc w:val="center"/>
      <w:rPr>
        <w:rFonts w:ascii="Calibri" w:hAnsi="Calibri"/>
        <w:color w:val="0000CC"/>
        <w:sz w:val="16"/>
        <w:szCs w:val="16"/>
      </w:rPr>
    </w:pPr>
    <w:r w:rsidRPr="0051634E">
      <w:rPr>
        <w:rFonts w:ascii="Calibri" w:hAnsi="Calibri"/>
        <w:color w:val="0000CC"/>
        <w:sz w:val="16"/>
        <w:szCs w:val="16"/>
      </w:rPr>
      <w:t>C.F.: 97875240588</w:t>
    </w:r>
  </w:p>
  <w:p w14:paraId="5ADB5B69" w14:textId="77777777" w:rsidR="00F07563" w:rsidRPr="00C81C0B" w:rsidRDefault="00712A93" w:rsidP="00F07563">
    <w:pPr>
      <w:pStyle w:val="Pidipagina"/>
      <w:jc w:val="center"/>
      <w:rPr>
        <w:rStyle w:val="Collegamentoipertestuale"/>
        <w:rFonts w:ascii="Calibri" w:hAnsi="Calibri" w:cs="Arial"/>
        <w:color w:val="0000CC"/>
        <w:sz w:val="16"/>
        <w:szCs w:val="16"/>
      </w:rPr>
    </w:pPr>
    <w:r w:rsidRPr="00C81C0B">
      <w:rPr>
        <w:rFonts w:ascii="Calibri" w:hAnsi="Calibri"/>
        <w:color w:val="0000CC"/>
        <w:sz w:val="16"/>
        <w:szCs w:val="16"/>
      </w:rPr>
      <w:t>Email: mn-etru@beniculturali.it</w:t>
    </w:r>
    <w:r w:rsidR="00E1691A" w:rsidRPr="00C81C0B">
      <w:rPr>
        <w:rFonts w:ascii="Calibri" w:hAnsi="Calibri"/>
        <w:color w:val="0000CC"/>
        <w:sz w:val="16"/>
        <w:szCs w:val="16"/>
      </w:rPr>
      <w:t xml:space="preserve"> ;  </w:t>
    </w:r>
    <w:r w:rsidR="00F07563" w:rsidRPr="00C81C0B">
      <w:rPr>
        <w:rFonts w:ascii="Calibri" w:hAnsi="Calibri"/>
        <w:color w:val="0000CC"/>
        <w:sz w:val="16"/>
        <w:szCs w:val="16"/>
      </w:rPr>
      <w:t xml:space="preserve"> </w:t>
    </w:r>
    <w:hyperlink r:id="rId2" w:history="1">
      <w:r w:rsidR="00185DB5" w:rsidRPr="00C81C0B">
        <w:rPr>
          <w:rStyle w:val="Collegamentoipertestuale"/>
          <w:rFonts w:ascii="Calibri" w:hAnsi="Calibri"/>
          <w:sz w:val="16"/>
          <w:szCs w:val="16"/>
        </w:rPr>
        <w:t>mbac-mn-etru@mailcert.beniculturali.it</w:t>
      </w:r>
    </w:hyperlink>
    <w:r w:rsidR="00185DB5" w:rsidRPr="00C81C0B">
      <w:rPr>
        <w:rFonts w:ascii="Calibri" w:hAnsi="Calibri"/>
        <w:color w:val="0000CC"/>
        <w:sz w:val="16"/>
        <w:szCs w:val="16"/>
      </w:rPr>
      <w:t xml:space="preserve">; </w:t>
    </w:r>
    <w:hyperlink r:id="rId3" w:history="1">
      <w:r w:rsidR="00F07563" w:rsidRPr="00C81C0B">
        <w:rPr>
          <w:rStyle w:val="Collegamentoipertestuale"/>
          <w:rFonts w:ascii="Calibri" w:hAnsi="Calibri"/>
          <w:color w:val="0000CC"/>
          <w:sz w:val="16"/>
          <w:szCs w:val="16"/>
        </w:rPr>
        <w:t>http://www.villagiulia.beniculturali.it</w:t>
      </w:r>
    </w:hyperlink>
    <w:r w:rsidR="00E1691A" w:rsidRPr="00C81C0B">
      <w:rPr>
        <w:rFonts w:ascii="Calibri" w:hAnsi="Calibri"/>
        <w:color w:val="0000CC"/>
        <w:sz w:val="16"/>
        <w:szCs w:val="16"/>
      </w:rPr>
      <w:t xml:space="preserve">; </w:t>
    </w:r>
    <w:r w:rsidR="0051634E" w:rsidRPr="00C81C0B">
      <w:rPr>
        <w:rFonts w:ascii="Calibri" w:hAnsi="Calibri"/>
        <w:color w:val="0000CC"/>
        <w:sz w:val="16"/>
        <w:szCs w:val="16"/>
      </w:rPr>
      <w:t xml:space="preserve"> </w:t>
    </w:r>
    <w:hyperlink r:id="rId4" w:history="1">
      <w:r w:rsidR="00F07563" w:rsidRPr="00C81C0B">
        <w:rPr>
          <w:rStyle w:val="Collegamentoipertestuale"/>
          <w:rFonts w:ascii="Calibri" w:hAnsi="Calibri" w:cs="Arial"/>
          <w:color w:val="0000CC"/>
          <w:sz w:val="16"/>
          <w:szCs w:val="16"/>
        </w:rPr>
        <w:t>www.facebook.com/pages/Museo-Nazionale-Etrusco-di-Villa-Giulia</w:t>
      </w:r>
    </w:hyperlink>
  </w:p>
  <w:p w14:paraId="2C4EB219" w14:textId="77777777" w:rsidR="003F645A" w:rsidRDefault="00F07563" w:rsidP="00F07563">
    <w:pPr>
      <w:pStyle w:val="Pidipagina"/>
      <w:jc w:val="center"/>
      <w:rPr>
        <w:rStyle w:val="Collegamentoipertestuale"/>
        <w:rFonts w:ascii="Calibri" w:hAnsi="Calibri" w:cs="Arial"/>
        <w:color w:val="0000CC"/>
        <w:sz w:val="16"/>
        <w:szCs w:val="16"/>
      </w:rPr>
    </w:pPr>
    <w:r w:rsidRPr="00E1691A">
      <w:rPr>
        <w:rStyle w:val="Collegamentoipertestuale"/>
        <w:rFonts w:ascii="Calibri" w:hAnsi="Calibri" w:cs="Arial"/>
        <w:color w:val="0000CC"/>
        <w:sz w:val="16"/>
        <w:szCs w:val="16"/>
      </w:rPr>
      <w:t>@VillaGiuliaRm</w:t>
    </w:r>
  </w:p>
  <w:p w14:paraId="62133296" w14:textId="77777777" w:rsidR="00CA555D" w:rsidRPr="003F645A" w:rsidRDefault="003F645A" w:rsidP="003F645A">
    <w:pPr>
      <w:pStyle w:val="Pidipagina"/>
      <w:jc w:val="right"/>
      <w:rPr>
        <w:sz w:val="18"/>
        <w:szCs w:val="18"/>
      </w:rPr>
    </w:pP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fldChar w:fldCharType="begin"/>
    </w: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instrText xml:space="preserve"> PAGE  \* Arabic  \* MERGEFORMAT </w:instrText>
    </w: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fldChar w:fldCharType="separate"/>
    </w:r>
    <w:r>
      <w:rPr>
        <w:rStyle w:val="Collegamentoipertestuale"/>
        <w:rFonts w:ascii="Calibri" w:hAnsi="Calibri" w:cs="Arial"/>
        <w:noProof/>
        <w:color w:val="0000CC"/>
        <w:sz w:val="18"/>
        <w:szCs w:val="18"/>
      </w:rPr>
      <w:t>1</w:t>
    </w: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46CB9" w14:textId="77777777" w:rsidR="00632F14" w:rsidRDefault="00632F14">
      <w:r>
        <w:separator/>
      </w:r>
    </w:p>
  </w:footnote>
  <w:footnote w:type="continuationSeparator" w:id="0">
    <w:p w14:paraId="1EC7D855" w14:textId="77777777" w:rsidR="00632F14" w:rsidRDefault="00632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37016" w14:textId="20949A9A" w:rsidR="006D6F9A" w:rsidRDefault="006D6F9A" w:rsidP="006D6F9A">
    <w:pPr>
      <w:ind w:left="142" w:right="159" w:firstLine="34"/>
      <w:jc w:val="center"/>
      <w:rPr>
        <w:rFonts w:ascii="Palace Script" w:hAnsi="Palace Script" w:cs="Lucida Sans Unicode"/>
        <w:color w:val="002060"/>
        <w:sz w:val="56"/>
        <w:szCs w:val="44"/>
      </w:rPr>
    </w:pPr>
    <w:r>
      <w:rPr>
        <w:noProof/>
        <w:color w:val="808080"/>
      </w:rPr>
      <w:drawing>
        <wp:inline distT="0" distB="0" distL="0" distR="0" wp14:anchorId="60DB0DF4" wp14:editId="4EB32786">
          <wp:extent cx="495300" cy="533400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33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465FEFFB" w14:textId="77777777" w:rsidR="006D6F9A" w:rsidRDefault="006D6F9A" w:rsidP="006D6F9A">
    <w:pPr>
      <w:tabs>
        <w:tab w:val="center" w:pos="1985"/>
        <w:tab w:val="left" w:pos="5245"/>
      </w:tabs>
      <w:ind w:left="142" w:right="159"/>
      <w:jc w:val="center"/>
      <w:rPr>
        <w:rFonts w:ascii="Calibri" w:hAnsi="Calibri" w:cs="Calibri"/>
        <w:color w:val="002060"/>
        <w:szCs w:val="16"/>
      </w:rPr>
    </w:pPr>
    <w:r>
      <w:rPr>
        <w:rFonts w:ascii="Palace Script" w:hAnsi="Palace Script" w:cs="Lucida Sans Unicode"/>
        <w:color w:val="002060"/>
        <w:sz w:val="56"/>
        <w:szCs w:val="44"/>
      </w:rPr>
      <w:t>Ministero della cultura</w:t>
    </w:r>
  </w:p>
  <w:p w14:paraId="698650EA" w14:textId="77777777" w:rsidR="006D6F9A" w:rsidRDefault="006D6F9A" w:rsidP="006D6F9A">
    <w:pPr>
      <w:tabs>
        <w:tab w:val="center" w:pos="2268"/>
        <w:tab w:val="left" w:pos="5245"/>
      </w:tabs>
      <w:ind w:right="159"/>
      <w:jc w:val="center"/>
      <w:rPr>
        <w:rFonts w:ascii="Calibri" w:hAnsi="Calibri" w:cs="Calibri"/>
        <w:color w:val="002060"/>
        <w:sz w:val="18"/>
        <w:szCs w:val="16"/>
      </w:rPr>
    </w:pPr>
    <w:r>
      <w:rPr>
        <w:rFonts w:ascii="Calibri" w:hAnsi="Calibri" w:cs="Calibri"/>
        <w:color w:val="002060"/>
        <w:szCs w:val="16"/>
      </w:rPr>
      <w:t>MUSEO NAZIONALE ETRUSCO DI VILLA GIULIA</w:t>
    </w:r>
  </w:p>
  <w:p w14:paraId="4B1AF6FC" w14:textId="1894D3F8" w:rsidR="00CA555D" w:rsidRPr="006D6F9A" w:rsidRDefault="00CA555D" w:rsidP="006D6F9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35A4F" w14:textId="4C1510BC" w:rsidR="00086ADE" w:rsidRDefault="00C81C0B" w:rsidP="00DB3772">
    <w:pPr>
      <w:jc w:val="center"/>
      <w:rPr>
        <w:rFonts w:ascii="Palace Script MT" w:hAnsi="Palace Script MT" w:cs="Palace Script MT"/>
        <w:i/>
        <w:spacing w:val="-10"/>
        <w:sz w:val="52"/>
        <w:szCs w:val="52"/>
      </w:rPr>
    </w:pPr>
    <w:r>
      <w:rPr>
        <w:noProof/>
        <w:color w:val="808080"/>
        <w:lang w:eastAsia="it-IT"/>
      </w:rPr>
      <w:drawing>
        <wp:inline distT="0" distB="0" distL="0" distR="0" wp14:anchorId="153FC204" wp14:editId="6668586C">
          <wp:extent cx="594360" cy="64008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64008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020C71FA" w14:textId="77777777" w:rsidR="00CA555D" w:rsidRPr="00C92E64" w:rsidRDefault="00CA555D" w:rsidP="00086ADE">
    <w:pPr>
      <w:jc w:val="center"/>
      <w:rPr>
        <w:sz w:val="56"/>
        <w:szCs w:val="56"/>
      </w:rPr>
    </w:pPr>
    <w:r w:rsidRPr="00C92E64">
      <w:rPr>
        <w:rFonts w:ascii="Palace Script MT" w:hAnsi="Palace Script MT" w:cs="Palace Script MT"/>
        <w:i/>
        <w:spacing w:val="-10"/>
        <w:sz w:val="56"/>
        <w:szCs w:val="56"/>
      </w:rPr>
      <w:t>Ministero dei beni e delle attività culturali e del turismo</w:t>
    </w:r>
  </w:p>
  <w:p w14:paraId="327D3F2A" w14:textId="77777777" w:rsidR="00CA555D" w:rsidRDefault="00CA555D">
    <w:pPr>
      <w:pStyle w:val="p1"/>
      <w:tabs>
        <w:tab w:val="clear" w:pos="720"/>
        <w:tab w:val="left" w:pos="993"/>
      </w:tabs>
      <w:jc w:val="center"/>
      <w:rPr>
        <w:rFonts w:ascii="Times New Roman" w:hAnsi="Times New Roman" w:cs="Times New Roman"/>
        <w:sz w:val="20"/>
      </w:rPr>
    </w:pPr>
  </w:p>
  <w:p w14:paraId="09ED02B5" w14:textId="77777777" w:rsidR="00CA555D" w:rsidRPr="00086ADE" w:rsidRDefault="00DB3772" w:rsidP="00086ADE">
    <w:pPr>
      <w:pStyle w:val="p1"/>
      <w:tabs>
        <w:tab w:val="clear" w:pos="720"/>
        <w:tab w:val="left" w:pos="993"/>
      </w:tabs>
      <w:jc w:val="center"/>
      <w:rPr>
        <w:rFonts w:ascii="Times New Roman" w:hAnsi="Times New Roman" w:cs="Times New Roman"/>
      </w:rPr>
    </w:pPr>
    <w:r w:rsidRPr="00086ADE">
      <w:rPr>
        <w:rFonts w:ascii="Times New Roman" w:hAnsi="Times New Roman" w:cs="Times New Roman"/>
        <w:sz w:val="20"/>
      </w:rPr>
      <w:t>MUSEO NAZIONALE ETRUSCO DI VILLA GIULIA</w:t>
    </w:r>
  </w:p>
  <w:p w14:paraId="648D9911" w14:textId="77777777" w:rsidR="00CA555D" w:rsidRDefault="00CA555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ap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ap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pStyle w:val="Titolo6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56A73E0"/>
    <w:multiLevelType w:val="hybridMultilevel"/>
    <w:tmpl w:val="90C4388C"/>
    <w:lvl w:ilvl="0" w:tplc="041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14CB6"/>
    <w:multiLevelType w:val="hybridMultilevel"/>
    <w:tmpl w:val="323CAD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4470B"/>
    <w:multiLevelType w:val="multilevel"/>
    <w:tmpl w:val="838AD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59076C"/>
    <w:multiLevelType w:val="multilevel"/>
    <w:tmpl w:val="5C64C6FA"/>
    <w:lvl w:ilvl="0">
      <w:numFmt w:val="bullet"/>
      <w:lvlText w:val=""/>
      <w:lvlJc w:val="left"/>
      <w:pPr>
        <w:ind w:left="720" w:hanging="360"/>
      </w:pPr>
      <w:rPr>
        <w:rFonts w:ascii="Symbol" w:hAnsi="Symbol"/>
        <w:lang w:val="it-I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EDF1723"/>
    <w:multiLevelType w:val="multilevel"/>
    <w:tmpl w:val="838AD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FFC509D"/>
    <w:multiLevelType w:val="hybridMultilevel"/>
    <w:tmpl w:val="51FA76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25325"/>
    <w:multiLevelType w:val="hybridMultilevel"/>
    <w:tmpl w:val="268C3910"/>
    <w:lvl w:ilvl="0" w:tplc="EABEFA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6F7770"/>
    <w:multiLevelType w:val="hybridMultilevel"/>
    <w:tmpl w:val="C786F7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D1BD8"/>
    <w:multiLevelType w:val="multilevel"/>
    <w:tmpl w:val="CAC2FFAA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1E104E1"/>
    <w:multiLevelType w:val="hybridMultilevel"/>
    <w:tmpl w:val="6E1CB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7029E"/>
    <w:multiLevelType w:val="hybridMultilevel"/>
    <w:tmpl w:val="EAAC6044"/>
    <w:lvl w:ilvl="0" w:tplc="46F45302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EFA0EFA"/>
    <w:multiLevelType w:val="hybridMultilevel"/>
    <w:tmpl w:val="3D0673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053AE8"/>
    <w:multiLevelType w:val="hybridMultilevel"/>
    <w:tmpl w:val="DC820E8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1A5E41"/>
    <w:multiLevelType w:val="hybridMultilevel"/>
    <w:tmpl w:val="47D061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DE322A"/>
    <w:multiLevelType w:val="hybridMultilevel"/>
    <w:tmpl w:val="7242AA8A"/>
    <w:lvl w:ilvl="0" w:tplc="FA5AE644">
      <w:start w:val="1"/>
      <w:numFmt w:val="bullet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904420">
      <w:start w:val="1"/>
      <w:numFmt w:val="bullet"/>
      <w:lvlText w:val="o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D0ABF2">
      <w:start w:val="1"/>
      <w:numFmt w:val="bullet"/>
      <w:lvlText w:val="▪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786F56">
      <w:start w:val="1"/>
      <w:numFmt w:val="bullet"/>
      <w:lvlText w:val="•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144B82">
      <w:start w:val="1"/>
      <w:numFmt w:val="bullet"/>
      <w:lvlText w:val="o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8A087E">
      <w:start w:val="1"/>
      <w:numFmt w:val="bullet"/>
      <w:lvlText w:val="▪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4CF7DA">
      <w:start w:val="1"/>
      <w:numFmt w:val="bullet"/>
      <w:lvlText w:val="•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6A44A6">
      <w:start w:val="1"/>
      <w:numFmt w:val="bullet"/>
      <w:lvlText w:val="o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0CBBA4">
      <w:start w:val="1"/>
      <w:numFmt w:val="bullet"/>
      <w:lvlText w:val="▪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43E5D74"/>
    <w:multiLevelType w:val="hybridMultilevel"/>
    <w:tmpl w:val="F81CE3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6C71FE"/>
    <w:multiLevelType w:val="hybridMultilevel"/>
    <w:tmpl w:val="E398E5CE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74C6101C"/>
    <w:multiLevelType w:val="multilevel"/>
    <w:tmpl w:val="838AD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6167D65"/>
    <w:multiLevelType w:val="hybridMultilevel"/>
    <w:tmpl w:val="9DE03A7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3038225">
    <w:abstractNumId w:val="0"/>
  </w:num>
  <w:num w:numId="2" w16cid:durableId="1487282723">
    <w:abstractNumId w:val="1"/>
  </w:num>
  <w:num w:numId="3" w16cid:durableId="201092088">
    <w:abstractNumId w:val="11"/>
  </w:num>
  <w:num w:numId="4" w16cid:durableId="935744521">
    <w:abstractNumId w:val="13"/>
  </w:num>
  <w:num w:numId="5" w16cid:durableId="2040274391">
    <w:abstractNumId w:val="20"/>
  </w:num>
  <w:num w:numId="6" w16cid:durableId="214859101">
    <w:abstractNumId w:val="3"/>
  </w:num>
  <w:num w:numId="7" w16cid:durableId="754479946">
    <w:abstractNumId w:val="15"/>
  </w:num>
  <w:num w:numId="8" w16cid:durableId="1075274573">
    <w:abstractNumId w:val="7"/>
  </w:num>
  <w:num w:numId="9" w16cid:durableId="476187015">
    <w:abstractNumId w:val="18"/>
  </w:num>
  <w:num w:numId="10" w16cid:durableId="833376807">
    <w:abstractNumId w:val="17"/>
  </w:num>
  <w:num w:numId="11" w16cid:durableId="606541796">
    <w:abstractNumId w:val="5"/>
  </w:num>
  <w:num w:numId="12" w16cid:durableId="776103150">
    <w:abstractNumId w:val="10"/>
  </w:num>
  <w:num w:numId="13" w16cid:durableId="268390505">
    <w:abstractNumId w:val="12"/>
  </w:num>
  <w:num w:numId="14" w16cid:durableId="218133102">
    <w:abstractNumId w:val="19"/>
  </w:num>
  <w:num w:numId="15" w16cid:durableId="429933643">
    <w:abstractNumId w:val="6"/>
  </w:num>
  <w:num w:numId="16" w16cid:durableId="1525898965">
    <w:abstractNumId w:val="2"/>
  </w:num>
  <w:num w:numId="17" w16cid:durableId="736245650">
    <w:abstractNumId w:val="15"/>
  </w:num>
  <w:num w:numId="18" w16cid:durableId="970094836">
    <w:abstractNumId w:val="4"/>
  </w:num>
  <w:num w:numId="19" w16cid:durableId="1896695447">
    <w:abstractNumId w:val="11"/>
  </w:num>
  <w:num w:numId="20" w16cid:durableId="1232033986">
    <w:abstractNumId w:val="9"/>
  </w:num>
  <w:num w:numId="21" w16cid:durableId="1575385978">
    <w:abstractNumId w:val="14"/>
  </w:num>
  <w:num w:numId="22" w16cid:durableId="599682213">
    <w:abstractNumId w:val="8"/>
  </w:num>
  <w:num w:numId="23" w16cid:durableId="20673411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isplayBackgroundShape/>
  <w:embedSystemFonts/>
  <w:proofState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1F8"/>
    <w:rsid w:val="00033966"/>
    <w:rsid w:val="00040490"/>
    <w:rsid w:val="00050B5C"/>
    <w:rsid w:val="00054EC8"/>
    <w:rsid w:val="00055498"/>
    <w:rsid w:val="000617D8"/>
    <w:rsid w:val="00077138"/>
    <w:rsid w:val="00077375"/>
    <w:rsid w:val="00086ADE"/>
    <w:rsid w:val="00097672"/>
    <w:rsid w:val="000B68DA"/>
    <w:rsid w:val="000B6E20"/>
    <w:rsid w:val="000C3E60"/>
    <w:rsid w:val="000E17BF"/>
    <w:rsid w:val="000E516B"/>
    <w:rsid w:val="000E5C40"/>
    <w:rsid w:val="000E79D2"/>
    <w:rsid w:val="001019CA"/>
    <w:rsid w:val="00104777"/>
    <w:rsid w:val="001167DB"/>
    <w:rsid w:val="0012424C"/>
    <w:rsid w:val="00134191"/>
    <w:rsid w:val="00145DF6"/>
    <w:rsid w:val="00147E33"/>
    <w:rsid w:val="001521D0"/>
    <w:rsid w:val="001552F0"/>
    <w:rsid w:val="00166C77"/>
    <w:rsid w:val="001751C4"/>
    <w:rsid w:val="00176C03"/>
    <w:rsid w:val="00185DB5"/>
    <w:rsid w:val="001977A0"/>
    <w:rsid w:val="001B2199"/>
    <w:rsid w:val="001C6837"/>
    <w:rsid w:val="001D7014"/>
    <w:rsid w:val="001F7A57"/>
    <w:rsid w:val="00203785"/>
    <w:rsid w:val="002040D1"/>
    <w:rsid w:val="00210D06"/>
    <w:rsid w:val="002215C5"/>
    <w:rsid w:val="002233DC"/>
    <w:rsid w:val="0023115F"/>
    <w:rsid w:val="002328FC"/>
    <w:rsid w:val="00256431"/>
    <w:rsid w:val="00260856"/>
    <w:rsid w:val="002975AA"/>
    <w:rsid w:val="002A24AA"/>
    <w:rsid w:val="002D04F7"/>
    <w:rsid w:val="002D4CAD"/>
    <w:rsid w:val="002D6D7F"/>
    <w:rsid w:val="002E3EC8"/>
    <w:rsid w:val="002F7558"/>
    <w:rsid w:val="0030096E"/>
    <w:rsid w:val="0030246A"/>
    <w:rsid w:val="003104FF"/>
    <w:rsid w:val="00317A31"/>
    <w:rsid w:val="00331186"/>
    <w:rsid w:val="00334ABD"/>
    <w:rsid w:val="0033750A"/>
    <w:rsid w:val="0034313A"/>
    <w:rsid w:val="00380E07"/>
    <w:rsid w:val="00391ECF"/>
    <w:rsid w:val="003947C5"/>
    <w:rsid w:val="0039496F"/>
    <w:rsid w:val="003A3E86"/>
    <w:rsid w:val="003B4562"/>
    <w:rsid w:val="003C15CD"/>
    <w:rsid w:val="003C5C0E"/>
    <w:rsid w:val="003D02D5"/>
    <w:rsid w:val="003E0903"/>
    <w:rsid w:val="003E6EBE"/>
    <w:rsid w:val="003F006D"/>
    <w:rsid w:val="003F577C"/>
    <w:rsid w:val="003F5D6D"/>
    <w:rsid w:val="003F645A"/>
    <w:rsid w:val="004147AA"/>
    <w:rsid w:val="00422238"/>
    <w:rsid w:val="00426F55"/>
    <w:rsid w:val="00447AC4"/>
    <w:rsid w:val="00455415"/>
    <w:rsid w:val="00462BF4"/>
    <w:rsid w:val="004655B9"/>
    <w:rsid w:val="004674E9"/>
    <w:rsid w:val="0048186C"/>
    <w:rsid w:val="00481B2D"/>
    <w:rsid w:val="0048405D"/>
    <w:rsid w:val="00497687"/>
    <w:rsid w:val="004C0B95"/>
    <w:rsid w:val="004C3B6D"/>
    <w:rsid w:val="004D3014"/>
    <w:rsid w:val="004D5534"/>
    <w:rsid w:val="004E4AF4"/>
    <w:rsid w:val="004F1003"/>
    <w:rsid w:val="00503DEB"/>
    <w:rsid w:val="005052E8"/>
    <w:rsid w:val="00513E69"/>
    <w:rsid w:val="0051634E"/>
    <w:rsid w:val="00522A61"/>
    <w:rsid w:val="0053176A"/>
    <w:rsid w:val="005350FF"/>
    <w:rsid w:val="00557316"/>
    <w:rsid w:val="005623B3"/>
    <w:rsid w:val="00572077"/>
    <w:rsid w:val="005B2245"/>
    <w:rsid w:val="005B6805"/>
    <w:rsid w:val="005B79EE"/>
    <w:rsid w:val="005C6CC3"/>
    <w:rsid w:val="005D3403"/>
    <w:rsid w:val="005F2209"/>
    <w:rsid w:val="005F2A34"/>
    <w:rsid w:val="00601670"/>
    <w:rsid w:val="00620A2A"/>
    <w:rsid w:val="006250E3"/>
    <w:rsid w:val="00632F14"/>
    <w:rsid w:val="0063446A"/>
    <w:rsid w:val="006720E3"/>
    <w:rsid w:val="00684BA5"/>
    <w:rsid w:val="00694B01"/>
    <w:rsid w:val="006B0F41"/>
    <w:rsid w:val="006B7AD7"/>
    <w:rsid w:val="006D6F9A"/>
    <w:rsid w:val="006E41F4"/>
    <w:rsid w:val="006E6998"/>
    <w:rsid w:val="007051FB"/>
    <w:rsid w:val="00712A93"/>
    <w:rsid w:val="00713A22"/>
    <w:rsid w:val="007416C6"/>
    <w:rsid w:val="00747EBB"/>
    <w:rsid w:val="0075034D"/>
    <w:rsid w:val="00765462"/>
    <w:rsid w:val="00772DF7"/>
    <w:rsid w:val="0079443C"/>
    <w:rsid w:val="007C3928"/>
    <w:rsid w:val="007C6A73"/>
    <w:rsid w:val="007D0B88"/>
    <w:rsid w:val="007D1B7C"/>
    <w:rsid w:val="007F3656"/>
    <w:rsid w:val="008021F8"/>
    <w:rsid w:val="0081740A"/>
    <w:rsid w:val="008225E6"/>
    <w:rsid w:val="0083157D"/>
    <w:rsid w:val="00835292"/>
    <w:rsid w:val="008432FA"/>
    <w:rsid w:val="00855E5D"/>
    <w:rsid w:val="00866257"/>
    <w:rsid w:val="00890585"/>
    <w:rsid w:val="0089647A"/>
    <w:rsid w:val="008A3283"/>
    <w:rsid w:val="008A3D31"/>
    <w:rsid w:val="008B295A"/>
    <w:rsid w:val="008B3AAC"/>
    <w:rsid w:val="008D40A8"/>
    <w:rsid w:val="008F2AD0"/>
    <w:rsid w:val="008F2FBB"/>
    <w:rsid w:val="009137D0"/>
    <w:rsid w:val="009211AF"/>
    <w:rsid w:val="00921253"/>
    <w:rsid w:val="00951776"/>
    <w:rsid w:val="009521A2"/>
    <w:rsid w:val="00952ED7"/>
    <w:rsid w:val="009535CC"/>
    <w:rsid w:val="0096457B"/>
    <w:rsid w:val="00970F23"/>
    <w:rsid w:val="00972DA1"/>
    <w:rsid w:val="00983A5C"/>
    <w:rsid w:val="00983BD0"/>
    <w:rsid w:val="009A5D34"/>
    <w:rsid w:val="009A74CB"/>
    <w:rsid w:val="009B29A4"/>
    <w:rsid w:val="009C187D"/>
    <w:rsid w:val="009D380D"/>
    <w:rsid w:val="009F1C98"/>
    <w:rsid w:val="00A01D74"/>
    <w:rsid w:val="00A05117"/>
    <w:rsid w:val="00A17AEF"/>
    <w:rsid w:val="00A31D92"/>
    <w:rsid w:val="00A42754"/>
    <w:rsid w:val="00A55000"/>
    <w:rsid w:val="00A6219D"/>
    <w:rsid w:val="00A74661"/>
    <w:rsid w:val="00A75E6F"/>
    <w:rsid w:val="00AA21BB"/>
    <w:rsid w:val="00AA6E41"/>
    <w:rsid w:val="00AB6A4F"/>
    <w:rsid w:val="00AC38C2"/>
    <w:rsid w:val="00AC409D"/>
    <w:rsid w:val="00AD1D0E"/>
    <w:rsid w:val="00AD4A92"/>
    <w:rsid w:val="00AF34EC"/>
    <w:rsid w:val="00AF5391"/>
    <w:rsid w:val="00AF79C1"/>
    <w:rsid w:val="00B124EF"/>
    <w:rsid w:val="00B36A92"/>
    <w:rsid w:val="00B42488"/>
    <w:rsid w:val="00B551DF"/>
    <w:rsid w:val="00B6609F"/>
    <w:rsid w:val="00B676DA"/>
    <w:rsid w:val="00B6791E"/>
    <w:rsid w:val="00B83CD7"/>
    <w:rsid w:val="00B93B57"/>
    <w:rsid w:val="00BA5BB8"/>
    <w:rsid w:val="00BB283E"/>
    <w:rsid w:val="00BC4072"/>
    <w:rsid w:val="00BD462D"/>
    <w:rsid w:val="00BD583A"/>
    <w:rsid w:val="00C005FF"/>
    <w:rsid w:val="00C05BBA"/>
    <w:rsid w:val="00C1428B"/>
    <w:rsid w:val="00C272C5"/>
    <w:rsid w:val="00C30860"/>
    <w:rsid w:val="00C37986"/>
    <w:rsid w:val="00C4763D"/>
    <w:rsid w:val="00C50200"/>
    <w:rsid w:val="00C6045F"/>
    <w:rsid w:val="00C706B5"/>
    <w:rsid w:val="00C744B8"/>
    <w:rsid w:val="00C7478A"/>
    <w:rsid w:val="00C81C0B"/>
    <w:rsid w:val="00C8401C"/>
    <w:rsid w:val="00C87B51"/>
    <w:rsid w:val="00C92E64"/>
    <w:rsid w:val="00C943C0"/>
    <w:rsid w:val="00CA555D"/>
    <w:rsid w:val="00CA6AA7"/>
    <w:rsid w:val="00CA7778"/>
    <w:rsid w:val="00CB389C"/>
    <w:rsid w:val="00CC10A0"/>
    <w:rsid w:val="00CD0EB6"/>
    <w:rsid w:val="00CD1360"/>
    <w:rsid w:val="00CD217C"/>
    <w:rsid w:val="00D1321C"/>
    <w:rsid w:val="00D2698D"/>
    <w:rsid w:val="00D27102"/>
    <w:rsid w:val="00D3374A"/>
    <w:rsid w:val="00D3666F"/>
    <w:rsid w:val="00D40B06"/>
    <w:rsid w:val="00D721D9"/>
    <w:rsid w:val="00D82CE5"/>
    <w:rsid w:val="00D82DEB"/>
    <w:rsid w:val="00D91671"/>
    <w:rsid w:val="00D95FFD"/>
    <w:rsid w:val="00DB3772"/>
    <w:rsid w:val="00DB7C76"/>
    <w:rsid w:val="00DD2C15"/>
    <w:rsid w:val="00DE470D"/>
    <w:rsid w:val="00E05678"/>
    <w:rsid w:val="00E1691A"/>
    <w:rsid w:val="00E21489"/>
    <w:rsid w:val="00E2159E"/>
    <w:rsid w:val="00E21E39"/>
    <w:rsid w:val="00E34414"/>
    <w:rsid w:val="00E4342F"/>
    <w:rsid w:val="00E43CF7"/>
    <w:rsid w:val="00E45F4E"/>
    <w:rsid w:val="00E46686"/>
    <w:rsid w:val="00E47F88"/>
    <w:rsid w:val="00E5320F"/>
    <w:rsid w:val="00E61E26"/>
    <w:rsid w:val="00E6263C"/>
    <w:rsid w:val="00E81B80"/>
    <w:rsid w:val="00EA2883"/>
    <w:rsid w:val="00EB17CF"/>
    <w:rsid w:val="00EC79A7"/>
    <w:rsid w:val="00EE6DCC"/>
    <w:rsid w:val="00F04196"/>
    <w:rsid w:val="00F066FE"/>
    <w:rsid w:val="00F07563"/>
    <w:rsid w:val="00F079A6"/>
    <w:rsid w:val="00F1339F"/>
    <w:rsid w:val="00F23511"/>
    <w:rsid w:val="00F24426"/>
    <w:rsid w:val="00F275A9"/>
    <w:rsid w:val="00F3280B"/>
    <w:rsid w:val="00F3739F"/>
    <w:rsid w:val="00F43492"/>
    <w:rsid w:val="00F5740F"/>
    <w:rsid w:val="00F63BCE"/>
    <w:rsid w:val="00F659E8"/>
    <w:rsid w:val="00F65DCC"/>
    <w:rsid w:val="00F67E12"/>
    <w:rsid w:val="00F803CD"/>
    <w:rsid w:val="00F85D23"/>
    <w:rsid w:val="00F9421B"/>
    <w:rsid w:val="00FB3934"/>
    <w:rsid w:val="00FB7EFE"/>
    <w:rsid w:val="00FC064B"/>
    <w:rsid w:val="00FD139C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0837EEE"/>
  <w15:chartTrackingRefBased/>
  <w15:docId w15:val="{E021363E-909C-4140-BBC3-41FAECCCE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lang w:eastAsia="zh-CN"/>
    </w:rPr>
  </w:style>
  <w:style w:type="paragraph" w:styleId="Titolo1">
    <w:name w:val="heading 1"/>
    <w:basedOn w:val="Normale"/>
    <w:next w:val="Normale"/>
    <w:qFormat/>
    <w:pPr>
      <w:keepNext/>
      <w:tabs>
        <w:tab w:val="left" w:pos="567"/>
        <w:tab w:val="left" w:pos="3119"/>
        <w:tab w:val="left" w:pos="5387"/>
      </w:tabs>
      <w:spacing w:line="360" w:lineRule="auto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sz w:val="24"/>
    </w:rPr>
  </w:style>
  <w:style w:type="paragraph" w:styleId="Titolo3">
    <w:name w:val="heading 3"/>
    <w:basedOn w:val="Normale"/>
    <w:next w:val="Normale"/>
    <w:qFormat/>
    <w:pPr>
      <w:keepNext/>
      <w:tabs>
        <w:tab w:val="left" w:pos="5387"/>
      </w:tabs>
      <w:spacing w:line="360" w:lineRule="auto"/>
      <w:ind w:right="3473"/>
      <w:outlineLvl w:val="2"/>
    </w:pPr>
    <w:rPr>
      <w:b/>
      <w:sz w:val="24"/>
    </w:rPr>
  </w:style>
  <w:style w:type="paragraph" w:styleId="Titolo4">
    <w:name w:val="heading 4"/>
    <w:basedOn w:val="Normale"/>
    <w:next w:val="Normale"/>
    <w:qFormat/>
    <w:pPr>
      <w:keepNext/>
      <w:tabs>
        <w:tab w:val="left" w:pos="5387"/>
      </w:tabs>
      <w:spacing w:line="360" w:lineRule="auto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Garamond" w:hAnsi="Garamond" w:cs="Garamond"/>
      <w:sz w:val="24"/>
      <w:szCs w:val="24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2"/>
      </w:numPr>
      <w:jc w:val="both"/>
      <w:outlineLvl w:val="5"/>
    </w:pPr>
    <w:rPr>
      <w:rFonts w:ascii="Garamond" w:hAnsi="Garamond" w:cs="Garamond"/>
      <w:sz w:val="24"/>
      <w:szCs w:val="24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Calibri" w:hAnsi="Calibri" w:cs="Calibri"/>
      <w:sz w:val="24"/>
      <w:szCs w:val="24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hint="default"/>
      <w:caps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  <w:caps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Carpredefinitoparagrafo2">
    <w:name w:val="Car. predefinito paragrafo2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  <w:caps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ascii="Wingdings" w:hAnsi="Wingdings" w:cs="Wingdings"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Carpredefinitoparagrafo1">
    <w:name w:val="Car. predefinito paragrafo1"/>
  </w:style>
  <w:style w:type="character" w:styleId="Enfasigrassetto">
    <w:name w:val="Strong"/>
    <w:uiPriority w:val="22"/>
    <w:qFormat/>
    <w:rPr>
      <w:b/>
      <w:bCs/>
    </w:rPr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CarattereCarattere">
    <w:name w:val="Carattere Carattere"/>
    <w:rPr>
      <w:rFonts w:ascii="Courier New" w:hAnsi="Courier New" w:cs="Courier New"/>
      <w:lang w:val="it-IT" w:bidi="ar-SA"/>
    </w:rPr>
  </w:style>
  <w:style w:type="character" w:customStyle="1" w:styleId="Titolo7Carattere">
    <w:name w:val="Titolo 7 Carattere"/>
    <w:rPr>
      <w:rFonts w:ascii="Calibri" w:eastAsia="Times New Roman" w:hAnsi="Calibri" w:cs="Times New Roman"/>
      <w:sz w:val="24"/>
      <w:szCs w:val="24"/>
    </w:rPr>
  </w:style>
  <w:style w:type="character" w:customStyle="1" w:styleId="PidipaginaCarattere">
    <w:name w:val="Piè di pagina Carattere"/>
    <w:uiPriority w:val="99"/>
    <w:rPr>
      <w:lang w:eastAsia="zh-CN"/>
    </w:rPr>
  </w:style>
  <w:style w:type="paragraph" w:customStyle="1" w:styleId="Titolo30">
    <w:name w:val="Titolo3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jc w:val="both"/>
    </w:pPr>
    <w:rPr>
      <w:rFonts w:ascii="Bookman Old Style" w:hAnsi="Bookman Old Style" w:cs="Bookman Old Style"/>
      <w:b/>
      <w:bCs/>
      <w:sz w:val="22"/>
      <w:szCs w:val="22"/>
    </w:r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Titolo20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Testonormale1">
    <w:name w:val="Testo normale1"/>
    <w:basedOn w:val="Normale"/>
    <w:rPr>
      <w:rFonts w:ascii="Courier New" w:hAnsi="Courier New" w:cs="Courier New"/>
    </w:rPr>
  </w:style>
  <w:style w:type="paragraph" w:customStyle="1" w:styleId="p1">
    <w:name w:val="p1"/>
    <w:basedOn w:val="Normale"/>
    <w:pPr>
      <w:widowControl w:val="0"/>
      <w:tabs>
        <w:tab w:val="left" w:pos="720"/>
      </w:tabs>
    </w:pPr>
    <w:rPr>
      <w:rFonts w:ascii="Chicago" w:hAnsi="Chicago" w:cs="Chicago"/>
      <w:sz w:val="24"/>
    </w:rPr>
  </w:style>
  <w:style w:type="paragraph" w:customStyle="1" w:styleId="Contenutocornice">
    <w:name w:val="Contenuto cornice"/>
    <w:basedOn w:val="Normale"/>
  </w:style>
  <w:style w:type="character" w:customStyle="1" w:styleId="rwrro">
    <w:name w:val="rwrro"/>
    <w:rsid w:val="009211AF"/>
    <w:rPr>
      <w:strike w:val="0"/>
      <w:dstrike w:val="0"/>
      <w:color w:val="3F52B8"/>
      <w:u w:val="none"/>
      <w:effect w:val="none"/>
    </w:rPr>
  </w:style>
  <w:style w:type="paragraph" w:customStyle="1" w:styleId="Default">
    <w:name w:val="Default"/>
    <w:rsid w:val="00EA2883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F3739F"/>
    <w:rPr>
      <w:lang w:val="x-none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F3739F"/>
    <w:rPr>
      <w:lang w:eastAsia="zh-CN"/>
    </w:rPr>
  </w:style>
  <w:style w:type="character" w:styleId="Rimandonotadichiusura">
    <w:name w:val="endnote reference"/>
    <w:uiPriority w:val="99"/>
    <w:semiHidden/>
    <w:unhideWhenUsed/>
    <w:rsid w:val="00F3739F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C6045F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Rimandocommento">
    <w:name w:val="annotation reference"/>
    <w:uiPriority w:val="99"/>
    <w:semiHidden/>
    <w:unhideWhenUsed/>
    <w:rsid w:val="00C476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4763D"/>
    <w:rPr>
      <w:lang w:val="x-none"/>
    </w:rPr>
  </w:style>
  <w:style w:type="character" w:customStyle="1" w:styleId="TestocommentoCarattere">
    <w:name w:val="Testo commento Carattere"/>
    <w:link w:val="Testocommento"/>
    <w:uiPriority w:val="99"/>
    <w:semiHidden/>
    <w:rsid w:val="00C4763D"/>
    <w:rPr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4763D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C4763D"/>
    <w:rPr>
      <w:b/>
      <w:bCs/>
      <w:lang w:eastAsia="zh-CN"/>
    </w:rPr>
  </w:style>
  <w:style w:type="paragraph" w:styleId="NormaleWeb">
    <w:name w:val="Normal (Web)"/>
    <w:basedOn w:val="Normale"/>
    <w:uiPriority w:val="99"/>
    <w:semiHidden/>
    <w:unhideWhenUsed/>
    <w:rsid w:val="00334ABD"/>
    <w:rPr>
      <w:sz w:val="24"/>
      <w:szCs w:val="24"/>
    </w:rPr>
  </w:style>
  <w:style w:type="character" w:styleId="Enfasicorsivo">
    <w:name w:val="Emphasis"/>
    <w:uiPriority w:val="20"/>
    <w:qFormat/>
    <w:rsid w:val="0096457B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AF34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n-etru@pec.cultura.gov.it" TargetMode="External"/><Relationship Id="rId2" Type="http://schemas.openxmlformats.org/officeDocument/2006/relationships/hyperlink" Target="mailto:mn-etru@cultura.gov.it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illagiulia.beniculturali.it" TargetMode="External"/><Relationship Id="rId2" Type="http://schemas.openxmlformats.org/officeDocument/2006/relationships/hyperlink" Target="mailto:mbac-mn-etru@mailcert.beniculturali.it" TargetMode="External"/><Relationship Id="rId1" Type="http://schemas.openxmlformats.org/officeDocument/2006/relationships/image" Target="media/image4.jpeg"/><Relationship Id="rId4" Type="http://schemas.openxmlformats.org/officeDocument/2006/relationships/hyperlink" Target="http://www.facebook.com/pages/Museo-Nazionale-Etrusco-di-Villa-Giuli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.viva.DIP-ARTI\Desktop\Modelli\carta%20decret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decreto</Template>
  <TotalTime>5</TotalTime>
  <Pages>1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Adesioni al piano di valorizzazione 2018</vt:lpstr>
    </vt:vector>
  </TitlesOfParts>
  <Company>MNETRU</Company>
  <LinksUpToDate>false</LinksUpToDate>
  <CharactersWithSpaces>1947</CharactersWithSpaces>
  <SharedDoc>false</SharedDoc>
  <HLinks>
    <vt:vector size="24" baseType="variant">
      <vt:variant>
        <vt:i4>5898331</vt:i4>
      </vt:variant>
      <vt:variant>
        <vt:i4>12</vt:i4>
      </vt:variant>
      <vt:variant>
        <vt:i4>0</vt:i4>
      </vt:variant>
      <vt:variant>
        <vt:i4>5</vt:i4>
      </vt:variant>
      <vt:variant>
        <vt:lpwstr>http://www.facebook.com/pages/Museo-Nazionale-Etrusco-di-Villa-Giulia</vt:lpwstr>
      </vt:variant>
      <vt:variant>
        <vt:lpwstr/>
      </vt:variant>
      <vt:variant>
        <vt:i4>786505</vt:i4>
      </vt:variant>
      <vt:variant>
        <vt:i4>9</vt:i4>
      </vt:variant>
      <vt:variant>
        <vt:i4>0</vt:i4>
      </vt:variant>
      <vt:variant>
        <vt:i4>5</vt:i4>
      </vt:variant>
      <vt:variant>
        <vt:lpwstr>http://www.villagiulia.beniculturali.it/</vt:lpwstr>
      </vt:variant>
      <vt:variant>
        <vt:lpwstr/>
      </vt:variant>
      <vt:variant>
        <vt:i4>7405580</vt:i4>
      </vt:variant>
      <vt:variant>
        <vt:i4>6</vt:i4>
      </vt:variant>
      <vt:variant>
        <vt:i4>0</vt:i4>
      </vt:variant>
      <vt:variant>
        <vt:i4>5</vt:i4>
      </vt:variant>
      <vt:variant>
        <vt:lpwstr>mailto:mbac-mn-etru@mailcert.beniculturali.it</vt:lpwstr>
      </vt:variant>
      <vt:variant>
        <vt:lpwstr/>
      </vt:variant>
      <vt:variant>
        <vt:i4>7405580</vt:i4>
      </vt:variant>
      <vt:variant>
        <vt:i4>0</vt:i4>
      </vt:variant>
      <vt:variant>
        <vt:i4>0</vt:i4>
      </vt:variant>
      <vt:variant>
        <vt:i4>5</vt:i4>
      </vt:variant>
      <vt:variant>
        <vt:lpwstr>mailto:mbac-mn-etru@mailcert.beniculturali.it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Mila Guazzaroni</dc:creator>
  <cp:keywords/>
  <dc:description> </dc:description>
  <cp:lastModifiedBy>museo etrusco</cp:lastModifiedBy>
  <cp:revision>5</cp:revision>
  <cp:lastPrinted>2019-05-14T14:13:00Z</cp:lastPrinted>
  <dcterms:created xsi:type="dcterms:W3CDTF">2023-03-15T16:43:00Z</dcterms:created>
  <dcterms:modified xsi:type="dcterms:W3CDTF">2023-04-05T13:10:00Z</dcterms:modified>
</cp:coreProperties>
</file>